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6A8" w:rsidRDefault="004D26A8">
      <w:bookmarkStart w:id="0" w:name="_GoBack"/>
      <w:bookmarkEnd w:id="0"/>
      <w:r>
        <w:rPr>
          <w:noProof/>
          <w:lang w:eastAsia="nl-BE"/>
        </w:rPr>
        <w:drawing>
          <wp:inline distT="0" distB="0" distL="0" distR="0">
            <wp:extent cx="5760720" cy="4577331"/>
            <wp:effectExtent l="0" t="0" r="0" b="0"/>
            <wp:docPr id="2" name="Afbeelding 2" descr="Z:\Afd_LMC\03_00_06_Externe_com\Brieven\Brieven 2014\Raf\Communicatie vissterfte\vissterf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fd_LMC\03_00_06_Externe_com\Brieven\Brieven 2014\Raf\Communicatie vissterfte\vissterft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4D" w:rsidRDefault="00496A9F">
      <w:r w:rsidRPr="00496A9F">
        <w:t>VISSTERFTE? MELDEN!</w:t>
      </w:r>
    </w:p>
    <w:p w:rsidR="00A97DA1" w:rsidRDefault="00496A9F">
      <w:r>
        <w:t xml:space="preserve">Merk je dode vissen of vissen in nood op? Meld het dan onmiddellijk aan </w:t>
      </w:r>
      <w:r w:rsidR="00A97DA1">
        <w:t>de gemeentelijke milieudienst of de politie.</w:t>
      </w:r>
    </w:p>
    <w:p w:rsidR="00A97DA1" w:rsidRDefault="00A97DA1">
      <w:pPr>
        <w:pBdr>
          <w:bottom w:val="single" w:sz="6" w:space="1" w:color="auto"/>
        </w:pBdr>
      </w:pPr>
    </w:p>
    <w:p w:rsidR="00A97DA1" w:rsidRPr="00C05589" w:rsidRDefault="00A97DA1" w:rsidP="00A97DA1">
      <w:pPr>
        <w:rPr>
          <w:rFonts w:ascii="Arial" w:hAnsi="Arial" w:cs="Arial"/>
          <w:sz w:val="20"/>
          <w:szCs w:val="20"/>
        </w:rPr>
      </w:pPr>
      <w:r w:rsidRPr="00C05589">
        <w:rPr>
          <w:rFonts w:ascii="Arial" w:hAnsi="Arial" w:cs="Arial"/>
          <w:sz w:val="20"/>
          <w:szCs w:val="20"/>
        </w:rPr>
        <w:t>VISSTERFTE? MELDEN!</w:t>
      </w:r>
    </w:p>
    <w:p w:rsidR="00C05589" w:rsidRPr="004D26A8" w:rsidRDefault="00A97DA1" w:rsidP="00A97DA1">
      <w:pPr>
        <w:rPr>
          <w:rStyle w:val="Zwaar"/>
          <w:rFonts w:ascii="Arial" w:hAnsi="Arial" w:cs="Arial"/>
          <w:sz w:val="20"/>
          <w:szCs w:val="20"/>
        </w:rPr>
      </w:pPr>
      <w:r w:rsidRPr="004D26A8">
        <w:rPr>
          <w:rFonts w:ascii="Arial" w:hAnsi="Arial" w:cs="Arial"/>
          <w:sz w:val="20"/>
          <w:szCs w:val="20"/>
        </w:rPr>
        <w:t xml:space="preserve">Met de verbetering van de kwaliteit van onze waterlopen herstelt ook de visstand zich geleidelijk.  Maar </w:t>
      </w:r>
      <w:r w:rsidR="00C05589" w:rsidRPr="004D26A8">
        <w:rPr>
          <w:rFonts w:ascii="Arial" w:hAnsi="Arial" w:cs="Arial"/>
          <w:sz w:val="20"/>
          <w:szCs w:val="20"/>
        </w:rPr>
        <w:t>vissen hebben het niet altijd even makkelijk.</w:t>
      </w:r>
      <w:r w:rsidR="00C05589" w:rsidRPr="004D26A8">
        <w:rPr>
          <w:rFonts w:ascii="Arial" w:hAnsi="Arial" w:cs="Arial"/>
          <w:b/>
          <w:sz w:val="20"/>
          <w:szCs w:val="20"/>
        </w:rPr>
        <w:t xml:space="preserve"> </w:t>
      </w:r>
      <w:r w:rsidR="00C05589" w:rsidRPr="004D26A8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 w:rsidR="00AD74EF" w:rsidRPr="004D26A8">
        <w:rPr>
          <w:rStyle w:val="Zwaar"/>
          <w:rFonts w:ascii="Arial" w:hAnsi="Arial" w:cs="Arial"/>
          <w:b w:val="0"/>
          <w:sz w:val="20"/>
          <w:szCs w:val="20"/>
        </w:rPr>
        <w:t>Een</w:t>
      </w:r>
      <w:r w:rsidR="00C05589" w:rsidRPr="004D26A8">
        <w:rPr>
          <w:rStyle w:val="Zwaar"/>
          <w:rFonts w:ascii="Arial" w:hAnsi="Arial" w:cs="Arial"/>
          <w:b w:val="0"/>
          <w:sz w:val="20"/>
          <w:szCs w:val="20"/>
        </w:rPr>
        <w:t xml:space="preserve"> vissterfte</w:t>
      </w:r>
      <w:r w:rsidR="00AD74EF" w:rsidRPr="004D26A8">
        <w:rPr>
          <w:rStyle w:val="Zwaar"/>
          <w:rFonts w:ascii="Arial" w:hAnsi="Arial" w:cs="Arial"/>
          <w:b w:val="0"/>
          <w:sz w:val="20"/>
          <w:szCs w:val="20"/>
        </w:rPr>
        <w:t xml:space="preserve"> kan</w:t>
      </w:r>
      <w:r w:rsidR="00C05589" w:rsidRPr="004D26A8">
        <w:rPr>
          <w:rStyle w:val="Zwaar"/>
          <w:rFonts w:ascii="Arial" w:hAnsi="Arial" w:cs="Arial"/>
          <w:b w:val="0"/>
          <w:sz w:val="20"/>
          <w:szCs w:val="20"/>
        </w:rPr>
        <w:t xml:space="preserve"> ontstaan door zuurstoftekort of door hevige regen- en onweersbuien, waardoor </w:t>
      </w:r>
      <w:proofErr w:type="spellStart"/>
      <w:r w:rsidR="00C05589" w:rsidRPr="004D26A8">
        <w:rPr>
          <w:rStyle w:val="Zwaar"/>
          <w:rFonts w:ascii="Arial" w:hAnsi="Arial" w:cs="Arial"/>
          <w:b w:val="0"/>
          <w:sz w:val="20"/>
          <w:szCs w:val="20"/>
        </w:rPr>
        <w:t>riooloverstorten</w:t>
      </w:r>
      <w:proofErr w:type="spellEnd"/>
      <w:r w:rsidR="00C05589" w:rsidRPr="004D26A8">
        <w:rPr>
          <w:rStyle w:val="Zwaar"/>
          <w:rFonts w:ascii="Arial" w:hAnsi="Arial" w:cs="Arial"/>
          <w:b w:val="0"/>
          <w:sz w:val="20"/>
          <w:szCs w:val="20"/>
        </w:rPr>
        <w:t xml:space="preserve"> plaatsvinden. Maar een vissterfte kan ook wijzen op een illegale lozing</w:t>
      </w:r>
      <w:r w:rsidR="00AD74EF" w:rsidRPr="004D26A8">
        <w:rPr>
          <w:rStyle w:val="Zwaar"/>
          <w:rFonts w:ascii="Arial" w:hAnsi="Arial" w:cs="Arial"/>
          <w:b w:val="0"/>
          <w:sz w:val="20"/>
          <w:szCs w:val="20"/>
        </w:rPr>
        <w:t xml:space="preserve"> of een ziekte.</w:t>
      </w:r>
    </w:p>
    <w:p w:rsidR="00A97DA1" w:rsidRPr="004D26A8" w:rsidRDefault="00C05589" w:rsidP="00A97DA1">
      <w:pPr>
        <w:rPr>
          <w:rFonts w:ascii="Arial" w:hAnsi="Arial" w:cs="Arial"/>
          <w:sz w:val="20"/>
          <w:szCs w:val="20"/>
        </w:rPr>
      </w:pPr>
      <w:r w:rsidRPr="004D26A8">
        <w:rPr>
          <w:rFonts w:ascii="Arial" w:hAnsi="Arial" w:cs="Arial"/>
          <w:sz w:val="20"/>
          <w:szCs w:val="20"/>
        </w:rPr>
        <w:t>Een snelle melding</w:t>
      </w:r>
      <w:r w:rsidR="00AD74EF" w:rsidRPr="004D26A8">
        <w:rPr>
          <w:rFonts w:ascii="Arial" w:hAnsi="Arial" w:cs="Arial"/>
          <w:sz w:val="20"/>
          <w:szCs w:val="20"/>
        </w:rPr>
        <w:t xml:space="preserve"> is cruciaal om op tijd te kunnen ingrijpen</w:t>
      </w:r>
      <w:r w:rsidRPr="004D26A8">
        <w:rPr>
          <w:rFonts w:ascii="Arial" w:hAnsi="Arial" w:cs="Arial"/>
          <w:sz w:val="20"/>
          <w:szCs w:val="20"/>
        </w:rPr>
        <w:t xml:space="preserve">. </w:t>
      </w:r>
      <w:r w:rsidR="00A97DA1" w:rsidRPr="004D26A8">
        <w:rPr>
          <w:rFonts w:ascii="Arial" w:hAnsi="Arial" w:cs="Arial"/>
          <w:sz w:val="20"/>
          <w:szCs w:val="20"/>
        </w:rPr>
        <w:t>Merk je dus dode vissen of vissen in nood op?  Meld het dan onmiddellijk aan de gemeenteli</w:t>
      </w:r>
      <w:r w:rsidR="00AD74EF" w:rsidRPr="004D26A8">
        <w:rPr>
          <w:rFonts w:ascii="Arial" w:hAnsi="Arial" w:cs="Arial"/>
          <w:sz w:val="20"/>
          <w:szCs w:val="20"/>
        </w:rPr>
        <w:t>jke milieudienst of de politie.</w:t>
      </w:r>
    </w:p>
    <w:p w:rsidR="00A97DA1" w:rsidRDefault="00A97DA1"/>
    <w:p w:rsidR="00A97DA1" w:rsidRDefault="004D26A8">
      <w:r>
        <w:rPr>
          <w:noProof/>
          <w:lang w:eastAsia="nl-BE"/>
        </w:rPr>
        <w:lastRenderedPageBreak/>
        <w:drawing>
          <wp:inline distT="0" distB="0" distL="0" distR="0">
            <wp:extent cx="5760720" cy="2971800"/>
            <wp:effectExtent l="0" t="0" r="0" b="0"/>
            <wp:docPr id="1" name="Afbeelding 1" descr="Z:\Afd_LMC\03_00_06_Externe_com\Brieven\Brieven 2014\Raf\Communicatie vissterfte\vissterf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fd_LMC\03_00_06_Externe_com\Brieven\Brieven 2014\Raf\Communicatie vissterfte\vissterft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D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B4D"/>
    <w:rsid w:val="00045B4D"/>
    <w:rsid w:val="004237BE"/>
    <w:rsid w:val="00496A9F"/>
    <w:rsid w:val="004D26A8"/>
    <w:rsid w:val="00A97DA1"/>
    <w:rsid w:val="00AD74EF"/>
    <w:rsid w:val="00B45D27"/>
    <w:rsid w:val="00C05589"/>
    <w:rsid w:val="00F9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45B4D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96A9F"/>
    <w:rPr>
      <w:color w:val="800080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C05589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D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2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45B4D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96A9F"/>
    <w:rPr>
      <w:color w:val="800080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C05589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D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2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86A66EDB.dotm</Template>
  <TotalTime>1</TotalTime>
  <Pages>2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Rafaël Huylebroeck</dc:creator>
  <cp:lastModifiedBy>VMM</cp:lastModifiedBy>
  <cp:revision>2</cp:revision>
  <dcterms:created xsi:type="dcterms:W3CDTF">2015-06-04T11:49:00Z</dcterms:created>
  <dcterms:modified xsi:type="dcterms:W3CDTF">2015-06-04T11:49:00Z</dcterms:modified>
</cp:coreProperties>
</file>